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FD3" w:rsidRDefault="00081FD3" w:rsidP="00462F7C">
      <w:pPr>
        <w:tabs>
          <w:tab w:val="left" w:pos="232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Руководство школы</w:t>
      </w:r>
    </w:p>
    <w:p w:rsidR="00081FD3" w:rsidRPr="00E651EE" w:rsidRDefault="00081FD3" w:rsidP="00462F7C">
      <w:pPr>
        <w:tabs>
          <w:tab w:val="left" w:pos="2320"/>
        </w:tabs>
        <w:rPr>
          <w:rFonts w:ascii="Times New Roman" w:hAnsi="Times New Roman" w:cs="Times New Roman"/>
          <w:sz w:val="28"/>
          <w:szCs w:val="28"/>
        </w:rPr>
      </w:pPr>
      <w:r w:rsidRPr="00E651EE">
        <w:rPr>
          <w:rFonts w:ascii="Times New Roman" w:hAnsi="Times New Roman" w:cs="Times New Roman"/>
          <w:sz w:val="28"/>
          <w:szCs w:val="28"/>
        </w:rPr>
        <w:t>Королева Юлия Игоревна – директор</w:t>
      </w:r>
    </w:p>
    <w:p w:rsidR="00081FD3" w:rsidRPr="00E651EE" w:rsidRDefault="00081FD3" w:rsidP="00462F7C">
      <w:pPr>
        <w:tabs>
          <w:tab w:val="left" w:pos="2320"/>
        </w:tabs>
        <w:rPr>
          <w:rFonts w:ascii="Times New Roman" w:hAnsi="Times New Roman" w:cs="Times New Roman"/>
          <w:sz w:val="28"/>
          <w:szCs w:val="28"/>
        </w:rPr>
      </w:pPr>
      <w:r w:rsidRPr="00E651EE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Pr="0073047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8913-088-66-55</w:t>
      </w:r>
    </w:p>
    <w:p w:rsidR="00081FD3" w:rsidRPr="00154494" w:rsidRDefault="00081FD3" w:rsidP="00154494">
      <w:pPr>
        <w:shd w:val="clear" w:color="auto" w:fill="F8F8FA"/>
        <w:spacing w:line="240" w:lineRule="auto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 w:rsidRPr="00E651EE">
        <w:rPr>
          <w:rFonts w:ascii="Times New Roman" w:hAnsi="Times New Roman" w:cs="Times New Roman"/>
          <w:sz w:val="28"/>
          <w:szCs w:val="28"/>
        </w:rPr>
        <w:t>Электронная почта:</w:t>
      </w:r>
      <w:hyperlink r:id="rId4" w:history="1">
        <w:r w:rsidRPr="00F3234E">
          <w:rPr>
            <w:rStyle w:val="Hyperlink"/>
            <w:rFonts w:ascii="Times New Roman" w:hAnsi="Times New Roman" w:cs="Times New Roman"/>
            <w:sz w:val="28"/>
            <w:szCs w:val="28"/>
            <w:shd w:val="clear" w:color="auto" w:fill="FFFFFF"/>
          </w:rPr>
          <w:t>kyulias@yandex.ru</w:t>
        </w:r>
      </w:hyperlink>
    </w:p>
    <w:sectPr w:rsidR="00081FD3" w:rsidRPr="00154494" w:rsidSect="00CD7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5FE4"/>
    <w:rsid w:val="00032E43"/>
    <w:rsid w:val="00081FD3"/>
    <w:rsid w:val="00154494"/>
    <w:rsid w:val="002C5FE4"/>
    <w:rsid w:val="00462F7C"/>
    <w:rsid w:val="004C5985"/>
    <w:rsid w:val="0073047E"/>
    <w:rsid w:val="00880BFE"/>
    <w:rsid w:val="00B26E3C"/>
    <w:rsid w:val="00CD713C"/>
    <w:rsid w:val="00E651EE"/>
    <w:rsid w:val="00ED72A7"/>
    <w:rsid w:val="00F32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F7C"/>
    <w:pPr>
      <w:spacing w:after="160" w:line="259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C5985"/>
    <w:pPr>
      <w:keepNext/>
      <w:keepLines/>
      <w:spacing w:before="240" w:after="0"/>
      <w:outlineLvl w:val="0"/>
    </w:pPr>
    <w:rPr>
      <w:rFonts w:ascii="Calibri Light" w:eastAsia="Times New Roman" w:hAnsi="Calibri Light" w:cs="Calibri Light"/>
      <w:color w:val="2E74B5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C5985"/>
    <w:rPr>
      <w:rFonts w:ascii="Calibri Light" w:hAnsi="Calibri Light" w:cs="Calibri Light"/>
      <w:color w:val="2E74B5"/>
      <w:sz w:val="32"/>
      <w:szCs w:val="32"/>
    </w:rPr>
  </w:style>
  <w:style w:type="character" w:styleId="Hyperlink">
    <w:name w:val="Hyperlink"/>
    <w:basedOn w:val="DefaultParagraphFont"/>
    <w:uiPriority w:val="99"/>
    <w:rsid w:val="00462F7C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yulias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</TotalTime>
  <Pages>1</Pages>
  <Words>22</Words>
  <Characters>130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</cp:lastModifiedBy>
  <cp:revision>5</cp:revision>
  <dcterms:created xsi:type="dcterms:W3CDTF">2026-07-16T11:57:00Z</dcterms:created>
  <dcterms:modified xsi:type="dcterms:W3CDTF">2026-09-14T10:11:00Z</dcterms:modified>
</cp:coreProperties>
</file>