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1A2C" w:rsidRDefault="00241A2C" w:rsidP="004C5985">
      <w:pPr>
        <w:pStyle w:val="Heading1"/>
      </w:pPr>
      <w:bookmarkStart w:id="0" w:name="_Учитель_начальных_классов"/>
      <w:bookmarkEnd w:id="0"/>
      <w:r>
        <w:t>Учитель начальных классов</w:t>
      </w:r>
    </w:p>
    <w:p w:rsidR="00241A2C" w:rsidRDefault="00241A2C" w:rsidP="004C5985">
      <w:pPr>
        <w:pStyle w:val="Heading1"/>
      </w:pPr>
      <w:r>
        <w:t>Корнильцева Татьяна Сергеевна</w:t>
      </w:r>
    </w:p>
    <w:p w:rsidR="00241A2C" w:rsidRDefault="00241A2C" w:rsidP="004C598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Общий стаж – 17 лет</w:t>
      </w:r>
    </w:p>
    <w:p w:rsidR="00241A2C" w:rsidRDefault="00241A2C" w:rsidP="004C598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Стаж по специальности – 14 лет</w:t>
      </w:r>
    </w:p>
    <w:p w:rsidR="00241A2C" w:rsidRDefault="00241A2C" w:rsidP="004C598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Образование высшее педагогическое (начальные классы)</w:t>
      </w:r>
    </w:p>
    <w:p w:rsidR="00241A2C" w:rsidRDefault="00241A2C" w:rsidP="004C598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Квалификация – 16.06.2025 установлена высшая квалификационная категория</w:t>
      </w:r>
    </w:p>
    <w:p w:rsidR="00241A2C" w:rsidRDefault="00241A2C" w:rsidP="004C59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41A2C" w:rsidRDefault="00241A2C" w:rsidP="004C59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41A2C" w:rsidRDefault="00241A2C" w:rsidP="004C59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41A2C" w:rsidRDefault="00241A2C" w:rsidP="004C59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41A2C" w:rsidRDefault="00241A2C" w:rsidP="004C59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41A2C" w:rsidRDefault="00241A2C" w:rsidP="004C59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41A2C" w:rsidRDefault="00241A2C" w:rsidP="004C59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41A2C" w:rsidRDefault="00241A2C" w:rsidP="004C59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41A2C" w:rsidRDefault="00241A2C" w:rsidP="004C59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41A2C" w:rsidRDefault="00241A2C" w:rsidP="004C59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41A2C" w:rsidRDefault="00241A2C" w:rsidP="004C59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41A2C" w:rsidRDefault="00241A2C" w:rsidP="004C59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41A2C" w:rsidRDefault="00241A2C" w:rsidP="004C59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41A2C" w:rsidRDefault="00241A2C" w:rsidP="004C59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41A2C" w:rsidRDefault="00241A2C" w:rsidP="004C59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41A2C" w:rsidRDefault="00241A2C" w:rsidP="004C59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41A2C" w:rsidRDefault="00241A2C" w:rsidP="004C59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41A2C" w:rsidRDefault="00241A2C" w:rsidP="004C59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41A2C" w:rsidRDefault="00241A2C" w:rsidP="004C59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41A2C" w:rsidRDefault="00241A2C" w:rsidP="004C59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41A2C" w:rsidRDefault="00241A2C" w:rsidP="004C59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41A2C" w:rsidRDefault="00241A2C" w:rsidP="004C59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41A2C" w:rsidRDefault="00241A2C" w:rsidP="004C5985">
      <w:pPr>
        <w:pStyle w:val="Heading1"/>
      </w:pPr>
      <w:bookmarkStart w:id="1" w:name="_Учитель_начальных_классов_1"/>
      <w:bookmarkEnd w:id="1"/>
      <w:r>
        <w:t>Учитель начальных классов</w:t>
      </w:r>
    </w:p>
    <w:p w:rsidR="00241A2C" w:rsidRDefault="00241A2C" w:rsidP="004C5985">
      <w:pPr>
        <w:pStyle w:val="Heading1"/>
      </w:pPr>
      <w:r>
        <w:t>Голова Марина Сергеевна</w:t>
      </w:r>
    </w:p>
    <w:p w:rsidR="00241A2C" w:rsidRDefault="00241A2C" w:rsidP="004C598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Общий стаж – 17 лет</w:t>
      </w:r>
    </w:p>
    <w:p w:rsidR="00241A2C" w:rsidRDefault="00241A2C" w:rsidP="004C598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Стаж по специальности – 6 лет</w:t>
      </w:r>
    </w:p>
    <w:p w:rsidR="00241A2C" w:rsidRDefault="00241A2C" w:rsidP="004C598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Образование высшее педагогическое (преподаватель биологии), повышение квалификации по дополнительной профессиональный программе – воспитатель детей дошкольного возраста</w:t>
      </w:r>
    </w:p>
    <w:p w:rsidR="00241A2C" w:rsidRDefault="00241A2C" w:rsidP="004C598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Квалификация – не установлена</w:t>
      </w:r>
    </w:p>
    <w:p w:rsidR="00241A2C" w:rsidRDefault="00241A2C" w:rsidP="004C59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41A2C" w:rsidRDefault="00241A2C" w:rsidP="004C59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41A2C" w:rsidRDefault="00241A2C" w:rsidP="004C59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41A2C" w:rsidRDefault="00241A2C" w:rsidP="004C59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41A2C" w:rsidRDefault="00241A2C" w:rsidP="004C59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41A2C" w:rsidRDefault="00241A2C" w:rsidP="004C59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41A2C" w:rsidRDefault="00241A2C" w:rsidP="004C59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41A2C" w:rsidRDefault="00241A2C" w:rsidP="004C59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41A2C" w:rsidRDefault="00241A2C" w:rsidP="004C59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41A2C" w:rsidRDefault="00241A2C" w:rsidP="004C59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41A2C" w:rsidRDefault="00241A2C" w:rsidP="004C59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41A2C" w:rsidRDefault="00241A2C" w:rsidP="004C59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41A2C" w:rsidRDefault="00241A2C" w:rsidP="004C59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41A2C" w:rsidRDefault="00241A2C" w:rsidP="004C59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41A2C" w:rsidRDefault="00241A2C" w:rsidP="004C59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41A2C" w:rsidRDefault="00241A2C" w:rsidP="004C59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41A2C" w:rsidRDefault="00241A2C" w:rsidP="004C59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41A2C" w:rsidRDefault="00241A2C" w:rsidP="004C59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41A2C" w:rsidRDefault="00241A2C" w:rsidP="004C59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41A2C" w:rsidRDefault="00241A2C" w:rsidP="004C59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41A2C" w:rsidRDefault="00241A2C" w:rsidP="004C59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41A2C" w:rsidRDefault="00241A2C" w:rsidP="004C59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41A2C" w:rsidRDefault="00241A2C" w:rsidP="004C5985">
      <w:pPr>
        <w:pStyle w:val="Heading1"/>
      </w:pPr>
      <w:bookmarkStart w:id="2" w:name="_Учитель_английского_языка"/>
      <w:bookmarkEnd w:id="2"/>
      <w:r>
        <w:t>Учитель английского языка</w:t>
      </w:r>
    </w:p>
    <w:p w:rsidR="00241A2C" w:rsidRPr="004C5985" w:rsidRDefault="00241A2C" w:rsidP="004C5985">
      <w:r>
        <w:t>Желтяков Иван Михайлович</w:t>
      </w:r>
    </w:p>
    <w:p w:rsidR="00241A2C" w:rsidRPr="004C5985" w:rsidRDefault="00241A2C" w:rsidP="004C5985"/>
    <w:p w:rsidR="00241A2C" w:rsidRDefault="00241A2C" w:rsidP="004C598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Общий стаж – 20 лет</w:t>
      </w:r>
    </w:p>
    <w:p w:rsidR="00241A2C" w:rsidRDefault="00241A2C" w:rsidP="004C598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Стаж по специальности – 15 лет</w:t>
      </w:r>
    </w:p>
    <w:p w:rsidR="00241A2C" w:rsidRDefault="00241A2C" w:rsidP="004C598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Образование высшее педагогическое </w:t>
      </w:r>
    </w:p>
    <w:p w:rsidR="00241A2C" w:rsidRDefault="00241A2C" w:rsidP="004C598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Квалификация –высшая квалификационная категория</w:t>
      </w:r>
    </w:p>
    <w:p w:rsidR="00241A2C" w:rsidRDefault="00241A2C" w:rsidP="004C59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41A2C" w:rsidRDefault="00241A2C" w:rsidP="004C59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41A2C" w:rsidRDefault="00241A2C" w:rsidP="004C59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41A2C" w:rsidRDefault="00241A2C" w:rsidP="004C59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41A2C" w:rsidRDefault="00241A2C" w:rsidP="004C59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41A2C" w:rsidRDefault="00241A2C" w:rsidP="004C59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41A2C" w:rsidRDefault="00241A2C" w:rsidP="004C59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41A2C" w:rsidRDefault="00241A2C" w:rsidP="004C59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41A2C" w:rsidRDefault="00241A2C" w:rsidP="004C59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41A2C" w:rsidRDefault="00241A2C" w:rsidP="004C59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41A2C" w:rsidRDefault="00241A2C" w:rsidP="004C59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41A2C" w:rsidRDefault="00241A2C" w:rsidP="004C59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41A2C" w:rsidRDefault="00241A2C" w:rsidP="004C59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41A2C" w:rsidRDefault="00241A2C" w:rsidP="004C59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41A2C" w:rsidRDefault="00241A2C" w:rsidP="004C59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41A2C" w:rsidRDefault="00241A2C" w:rsidP="004C59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41A2C" w:rsidRDefault="00241A2C" w:rsidP="004C59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41A2C" w:rsidRDefault="00241A2C" w:rsidP="004C59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41A2C" w:rsidRDefault="00241A2C" w:rsidP="004C59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41A2C" w:rsidRDefault="00241A2C" w:rsidP="004C59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41A2C" w:rsidRDefault="00241A2C" w:rsidP="004C59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41A2C" w:rsidRDefault="00241A2C" w:rsidP="004C59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41A2C" w:rsidRDefault="00241A2C" w:rsidP="004C5985">
      <w:pPr>
        <w:pStyle w:val="Heading1"/>
      </w:pPr>
      <w:bookmarkStart w:id="3" w:name="_Учитель_физической_культуры"/>
      <w:bookmarkEnd w:id="3"/>
      <w:r>
        <w:t>Учитель физической культуры</w:t>
      </w:r>
    </w:p>
    <w:p w:rsidR="00241A2C" w:rsidRPr="004C5985" w:rsidRDefault="00241A2C" w:rsidP="004C5985">
      <w:r>
        <w:t>Злобина Ольга Александровна</w:t>
      </w:r>
    </w:p>
    <w:p w:rsidR="00241A2C" w:rsidRDefault="00241A2C" w:rsidP="004C598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Общий стаж – 14 лет</w:t>
      </w:r>
    </w:p>
    <w:p w:rsidR="00241A2C" w:rsidRDefault="00241A2C" w:rsidP="004C598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Стаж по специальности – 5 лет</w:t>
      </w:r>
    </w:p>
    <w:p w:rsidR="00241A2C" w:rsidRDefault="00241A2C" w:rsidP="004C598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Образование высшее педагогическое </w:t>
      </w:r>
    </w:p>
    <w:p w:rsidR="00241A2C" w:rsidRDefault="00241A2C" w:rsidP="004C598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Квалификация –установлена высшая квалификационная категория</w:t>
      </w:r>
    </w:p>
    <w:p w:rsidR="00241A2C" w:rsidRDefault="00241A2C" w:rsidP="004C59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41A2C" w:rsidRDefault="00241A2C" w:rsidP="004C59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41A2C" w:rsidRDefault="00241A2C" w:rsidP="004C59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41A2C" w:rsidRDefault="00241A2C" w:rsidP="004C59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41A2C" w:rsidRDefault="00241A2C" w:rsidP="004C59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41A2C" w:rsidRDefault="00241A2C" w:rsidP="004C59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41A2C" w:rsidRDefault="00241A2C" w:rsidP="004C59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41A2C" w:rsidRDefault="00241A2C" w:rsidP="004C59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41A2C" w:rsidRDefault="00241A2C" w:rsidP="004C59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41A2C" w:rsidRDefault="00241A2C" w:rsidP="004C59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41A2C" w:rsidRDefault="00241A2C" w:rsidP="004C59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41A2C" w:rsidRDefault="00241A2C" w:rsidP="004C59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41A2C" w:rsidRDefault="00241A2C" w:rsidP="004C59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41A2C" w:rsidRDefault="00241A2C" w:rsidP="004C59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41A2C" w:rsidRDefault="00241A2C" w:rsidP="004C59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41A2C" w:rsidRDefault="00241A2C" w:rsidP="004C59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41A2C" w:rsidRDefault="00241A2C" w:rsidP="004C59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41A2C" w:rsidRDefault="00241A2C" w:rsidP="004C59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41A2C" w:rsidRDefault="00241A2C" w:rsidP="004C59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41A2C" w:rsidRDefault="00241A2C" w:rsidP="004C59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41A2C" w:rsidRDefault="00241A2C" w:rsidP="004C59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41A2C" w:rsidRDefault="00241A2C" w:rsidP="004C59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41A2C" w:rsidRDefault="00241A2C" w:rsidP="004C5985">
      <w:pPr>
        <w:pStyle w:val="Heading1"/>
      </w:pPr>
      <w:bookmarkStart w:id="4" w:name="_Учитель_музыки"/>
      <w:bookmarkEnd w:id="4"/>
      <w:r>
        <w:t>Учитель музыки</w:t>
      </w:r>
    </w:p>
    <w:p w:rsidR="00241A2C" w:rsidRPr="004C5985" w:rsidRDefault="00241A2C" w:rsidP="004C5985">
      <w:r>
        <w:t>Белькова Софья Николаевна</w:t>
      </w:r>
    </w:p>
    <w:p w:rsidR="00241A2C" w:rsidRDefault="00241A2C" w:rsidP="004C598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Общий стаж – 12 лет</w:t>
      </w:r>
    </w:p>
    <w:p w:rsidR="00241A2C" w:rsidRDefault="00241A2C" w:rsidP="004C598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Стаж по специальности – 12 лет</w:t>
      </w:r>
    </w:p>
    <w:p w:rsidR="00241A2C" w:rsidRDefault="00241A2C" w:rsidP="004C598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Образование среднее, специальное (музыкальный руководитель)</w:t>
      </w:r>
    </w:p>
    <w:p w:rsidR="00241A2C" w:rsidRDefault="00241A2C" w:rsidP="004C598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Квалификация – отсутствует</w:t>
      </w:r>
    </w:p>
    <w:p w:rsidR="00241A2C" w:rsidRPr="004C5985" w:rsidRDefault="00241A2C" w:rsidP="004C5985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241A2C" w:rsidRPr="004C5985" w:rsidSect="00DE21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C5FE4"/>
    <w:rsid w:val="00032E43"/>
    <w:rsid w:val="00241A2C"/>
    <w:rsid w:val="002C5FE4"/>
    <w:rsid w:val="00462F7C"/>
    <w:rsid w:val="004B3EF0"/>
    <w:rsid w:val="004C5985"/>
    <w:rsid w:val="00596CE0"/>
    <w:rsid w:val="0073047E"/>
    <w:rsid w:val="00880BFE"/>
    <w:rsid w:val="00B26E3C"/>
    <w:rsid w:val="00DE21F2"/>
    <w:rsid w:val="00E651EE"/>
    <w:rsid w:val="00F323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F7C"/>
    <w:pPr>
      <w:spacing w:after="160" w:line="259" w:lineRule="auto"/>
    </w:pPr>
    <w:rPr>
      <w:rFonts w:cs="Calibri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C5985"/>
    <w:pPr>
      <w:keepNext/>
      <w:keepLines/>
      <w:spacing w:before="240" w:after="0"/>
      <w:outlineLvl w:val="0"/>
    </w:pPr>
    <w:rPr>
      <w:rFonts w:ascii="Calibri Light" w:eastAsia="Times New Roman" w:hAnsi="Calibri Light" w:cs="Calibri Light"/>
      <w:color w:val="2E74B5"/>
      <w:sz w:val="32"/>
      <w:szCs w:val="3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4C5985"/>
    <w:rPr>
      <w:rFonts w:ascii="Calibri Light" w:hAnsi="Calibri Light" w:cs="Calibri Light"/>
      <w:color w:val="2E74B5"/>
      <w:sz w:val="32"/>
      <w:szCs w:val="32"/>
    </w:rPr>
  </w:style>
  <w:style w:type="character" w:styleId="Hyperlink">
    <w:name w:val="Hyperlink"/>
    <w:basedOn w:val="DefaultParagraphFont"/>
    <w:uiPriority w:val="99"/>
    <w:rsid w:val="00462F7C"/>
    <w:rPr>
      <w:color w:val="auto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22</TotalTime>
  <Pages>5</Pages>
  <Words>177</Words>
  <Characters>1009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Андрей</cp:lastModifiedBy>
  <cp:revision>5</cp:revision>
  <dcterms:created xsi:type="dcterms:W3CDTF">2026-07-16T11:57:00Z</dcterms:created>
  <dcterms:modified xsi:type="dcterms:W3CDTF">2026-09-14T10:12:00Z</dcterms:modified>
</cp:coreProperties>
</file>